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EE9" w:rsidRPr="000574E7" w:rsidRDefault="00827EE9" w:rsidP="00D20EA3">
      <w:pPr>
        <w:spacing w:line="240" w:lineRule="auto"/>
        <w:ind w:left="360"/>
        <w:rPr>
          <w:rFonts w:ascii="Times New Roman" w:hAnsi="Times New Roman"/>
          <w:b/>
          <w:sz w:val="20"/>
          <w:szCs w:val="20"/>
          <w:lang w:val="tt-RU"/>
        </w:rPr>
      </w:pPr>
      <w:r w:rsidRPr="000574E7">
        <w:rPr>
          <w:rFonts w:ascii="Times New Roman" w:hAnsi="Times New Roman"/>
          <w:b/>
          <w:sz w:val="20"/>
          <w:szCs w:val="20"/>
        </w:rPr>
        <w:t>Норлат  мәктәбендә  эшләгән  укытучылар исемлеге.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Фатих Мусин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Гариф Димухаметов -1922елда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Гыйлмеҗихан Димухаметова-1922елда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Нурлыбанат Зыятдинова-1922-елда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line="360" w:lineRule="auto"/>
        <w:rPr>
          <w:rFonts w:ascii="Times New Roman" w:hAnsi="Times New Roman"/>
          <w:sz w:val="20"/>
          <w:szCs w:val="20"/>
          <w:lang w:val="tt-RU"/>
        </w:rPr>
      </w:pPr>
      <w:r w:rsidRPr="000574E7">
        <w:rPr>
          <w:rFonts w:ascii="Times New Roman" w:hAnsi="Times New Roman"/>
          <w:b/>
          <w:sz w:val="20"/>
          <w:szCs w:val="20"/>
        </w:rPr>
        <w:t>Мустаев Әсгать  Гыйлаҗ улы</w:t>
      </w:r>
      <w:r w:rsidRPr="000574E7">
        <w:rPr>
          <w:rFonts w:ascii="Times New Roman" w:hAnsi="Times New Roman"/>
          <w:sz w:val="20"/>
          <w:szCs w:val="20"/>
          <w:lang w:val="tt-RU"/>
        </w:rPr>
        <w:t>-1942 нче елга кадәр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Мустаева Хәмидә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Әсгать кызы- 1942ел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Петрянкин Андрей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Хабибуллин Мәсгут Сәет улы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Садыйков 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Фатхуллин Зиннәтулла</w:t>
      </w:r>
    </w:p>
    <w:p w:rsidR="00827EE9" w:rsidRPr="000574E7" w:rsidRDefault="00827EE9" w:rsidP="00D20EA3">
      <w:pPr>
        <w:numPr>
          <w:ilvl w:val="0"/>
          <w:numId w:val="3"/>
        </w:numPr>
        <w:tabs>
          <w:tab w:val="clear" w:pos="720"/>
          <w:tab w:val="num" w:pos="1440"/>
        </w:tabs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Максутова Галия Шәйхелислам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Бикмуллин Даян Кәлимулла улы-1958-1960ел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Сайкина Кәмәрия Риза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Хабибуллина Сания Шахимаксум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Нигъматуллина Зәйнәп Хабибулла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eastAsia="ru-RU"/>
        </w:rPr>
        <w:t>Зыятдинова Назимә Әкмал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Вәлиева Шәмсенур Борхан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Габитов Әбрар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Габитова Сания Валиәхмәт кызы-1949ел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Зотова Антонина Владимировна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eastAsia="ru-RU"/>
        </w:rPr>
        <w:t>Хисамиев Нияз</w:t>
      </w: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 xml:space="preserve"> Ризатдин улы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Мортазин Фоат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Зиннәт Сагъдиев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Гыйниатуллина Фәхрибану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eastAsia="ru-RU"/>
        </w:rPr>
        <w:t>Хисамова Хадичә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Низамов Мөхәммәт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Мухаметшина Гөлшат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Измайлова Әкълимә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Хафизова Роза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Гыймадиев Фаяз Гаяз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Ахбарова Гөлшат Хөҗҗәт кызы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-1961-1963ел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Габитов Нурулла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Юнусов Әхәт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eastAsia="ru-RU"/>
        </w:rPr>
        <w:t>Юнусова  Рузалия  Әбзал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Закирова Сария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Әхмәтсафа кызы -1967-2000ел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Мусина Сария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Ислам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Мусина Фирая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Ислам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Вафина Фирая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Замалиева Наилә-1966-1971ел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Мухаметзянова Гөлчирә-1966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Фасхутдинов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</w:t>
      </w: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Ә</w:t>
      </w: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дип-1966-1970ел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Фасхутдинова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</w:t>
      </w: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Сәйдә-1966-1970ел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Соткова Лидия Ивановна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Җамалетдинова Гөлирам-1958-1968ел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eastAsia="ru-RU"/>
        </w:rPr>
        <w:t>Гыйниатуллина Дамирә</w:t>
      </w: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 xml:space="preserve"> Н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.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Җамалиев Ринат Нури улы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Гыйниятуллина Сүрия Рәүф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Бикбавов Гали Гәрәй улы-1966-1973ел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Туктарова Гөлдәрә Хәсәнҗан кызы-1974-1977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Гарипова Гөлфирә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Попова Ольга Ивановна-1974-1976ел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Җамалетдинова Рәмзия-1977-1979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Халилова Миләүшә Хәким кызы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-1974-1976ел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Шәмсиева Фәүзия Насретдин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Галиев Мөнир Рашат улы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Салахиева Дилбәр Вәгыйз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Ханбикова Зифа Идиатулла кызы-1974-1976ел.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Замалиева Наилә Садретдин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Шарафутдинов Айрат Гәбделхак улы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-1970-1984 ел.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Шарафутдинова Гөлсинә Әюп кызы-1974-1986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Мусина Әлфия Сәфәргали кызы-1979-1980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Газизов Рафис Рахимҗан улы-1980-1981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Багаутдинова Әлфия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Султанов Илнур Рифкатъ улы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Салахиева Нина Петровна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Самерханова Г</w:t>
      </w:r>
      <w:r w:rsidRPr="000574E7">
        <w:rPr>
          <w:rFonts w:ascii="Times New Roman" w:hAnsi="Times New Roman"/>
          <w:color w:val="000000"/>
          <w:sz w:val="20"/>
          <w:szCs w:val="20"/>
          <w:lang w:eastAsia="ru-RU"/>
        </w:rPr>
        <w:t>өлнур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 xml:space="preserve"> Рәшит кызы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Салахутдинова Рузания Марс кызы-1982-1985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Ахметов Рифкат Гәрәй улы-1986-1990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Ахметова Венера Гыйлмулла кызы-1986-1990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Муллин Рамил 1986-1990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Юсупов Наил Исмәгыйл улы-1995-2000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Хамидуллина Мансура Мансур кызы-1982-2000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Булатова Гөлчәчәк Фәрит кызы-1986-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Юсупова Алсу Расых кызы-1995-2000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  <w:t>Шарафутдинова Ильсэяр Ирек кызы</w:t>
      </w: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-1983-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Гиматдинов Вакыйф Гашыйк улы-1995-2001 ел</w:t>
      </w:r>
    </w:p>
    <w:p w:rsidR="00827EE9" w:rsidRPr="000574E7" w:rsidRDefault="00827EE9" w:rsidP="00D20EA3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hAnsi="Times New Roman"/>
          <w:color w:val="000000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color w:val="000000"/>
          <w:sz w:val="20"/>
          <w:szCs w:val="20"/>
          <w:lang w:val="tt-RU" w:eastAsia="ru-RU"/>
        </w:rPr>
        <w:t>Галимов Рәшит Равил улы-1995-2000 ел</w:t>
      </w:r>
    </w:p>
    <w:p w:rsidR="00827EE9" w:rsidRPr="000574E7" w:rsidRDefault="00827EE9" w:rsidP="00D20EA3">
      <w:pPr>
        <w:numPr>
          <w:ilvl w:val="0"/>
          <w:numId w:val="3"/>
        </w:numPr>
        <w:spacing w:line="36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Гильметдинова  Рифа Микдам кызы- 1995-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Сираҗева Гөлназ За</w:t>
      </w:r>
      <w:r w:rsidRPr="000574E7">
        <w:rPr>
          <w:rFonts w:ascii="Times New Roman" w:hAnsi="Times New Roman"/>
          <w:sz w:val="20"/>
          <w:szCs w:val="20"/>
          <w:lang w:val="en-US" w:eastAsia="ru-RU"/>
        </w:rPr>
        <w:t>h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>ит кызы- 1996ел-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Ахметова Резеда Даян кызы-1996-2002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Сабирҗанова Люция Наил кызы-1996-2003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Исхакова Венера Наил кызы-1995-2001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Валеева Ландыш Мәүлет кызы – 1999 - 2001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sz w:val="20"/>
          <w:szCs w:val="20"/>
          <w:lang w:val="tt-RU" w:eastAsia="ru-RU"/>
        </w:rPr>
        <w:t>Гыйлманова Венера Рәшит кызы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 xml:space="preserve"> -2000-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Ибатуллина Зөлфия Касыйм кызы-2001-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Тахаутдинова Гөлнара Рафаил кызы-2002-2007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Нугоманова Люция Шәйхетдин кызы-2002-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Хамдиева Фирдания Ф.</w:t>
      </w:r>
      <w:bookmarkStart w:id="0" w:name="_GoBack"/>
      <w:bookmarkEnd w:id="0"/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Гильманов Марат Тәлгат улы-2002-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eastAsia="ru-RU"/>
        </w:rPr>
      </w:pPr>
      <w:r w:rsidRPr="000574E7">
        <w:rPr>
          <w:rFonts w:ascii="Times New Roman" w:hAnsi="Times New Roman"/>
          <w:sz w:val="20"/>
          <w:szCs w:val="20"/>
          <w:lang w:eastAsia="ru-RU"/>
        </w:rPr>
        <w:t>Сабирова Ләйсән Афраим кызы-2003-2006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eastAsia="ru-RU"/>
        </w:rPr>
      </w:pPr>
      <w:r w:rsidRPr="000574E7">
        <w:rPr>
          <w:rFonts w:ascii="Times New Roman" w:hAnsi="Times New Roman"/>
          <w:sz w:val="20"/>
          <w:szCs w:val="20"/>
          <w:lang w:eastAsia="ru-RU"/>
        </w:rPr>
        <w:t>Нуретдинова Сиринә Ильяс кызы -2003-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eastAsia="ru-RU"/>
        </w:rPr>
        <w:t>Нургалиева Гүзәлия Ф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>ә</w:t>
      </w:r>
      <w:r w:rsidRPr="000574E7">
        <w:rPr>
          <w:rFonts w:ascii="Times New Roman" w:hAnsi="Times New Roman"/>
          <w:sz w:val="20"/>
          <w:szCs w:val="20"/>
          <w:lang w:eastAsia="ru-RU"/>
        </w:rPr>
        <w:t>рит кызы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>- 2003-2005 ел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Махмутова Алсу Рәшит кызы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Мухаметшина Ләйсән Таhир кызы-2003-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Шигабиева Алсу Тәлгат</w:t>
      </w:r>
      <w:r w:rsidRPr="000574E7">
        <w:rPr>
          <w:rFonts w:ascii="Times New Roman" w:hAnsi="Times New Roman"/>
          <w:sz w:val="20"/>
          <w:szCs w:val="20"/>
          <w:lang w:eastAsia="ru-RU"/>
        </w:rPr>
        <w:t>ь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 xml:space="preserve"> кызы-2003-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Абдрахманова Динә Дәүләтгали кызы-2006-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Закирова Гөлүсә Илдус кызы-2006-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eastAsia="ru-RU"/>
        </w:rPr>
      </w:pPr>
      <w:r w:rsidRPr="000574E7">
        <w:rPr>
          <w:rFonts w:ascii="Times New Roman" w:hAnsi="Times New Roman"/>
          <w:sz w:val="20"/>
          <w:szCs w:val="20"/>
          <w:lang w:eastAsia="ru-RU"/>
        </w:rPr>
        <w:t>Фатхуллина Гөлия Ф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>ә</w:t>
      </w:r>
      <w:r w:rsidRPr="000574E7">
        <w:rPr>
          <w:rFonts w:ascii="Times New Roman" w:hAnsi="Times New Roman"/>
          <w:sz w:val="20"/>
          <w:szCs w:val="20"/>
          <w:lang w:val="en-US" w:eastAsia="ru-RU"/>
        </w:rPr>
        <w:t>h</w:t>
      </w:r>
      <w:r w:rsidRPr="000574E7">
        <w:rPr>
          <w:rFonts w:ascii="Times New Roman" w:hAnsi="Times New Roman"/>
          <w:sz w:val="20"/>
          <w:szCs w:val="20"/>
          <w:lang w:eastAsia="ru-RU"/>
        </w:rPr>
        <w:t>им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 xml:space="preserve"> кызы</w:t>
      </w:r>
      <w:r w:rsidRPr="000574E7">
        <w:rPr>
          <w:rFonts w:ascii="Times New Roman" w:hAnsi="Times New Roman"/>
          <w:sz w:val="20"/>
          <w:szCs w:val="20"/>
          <w:lang w:eastAsia="ru-RU"/>
        </w:rPr>
        <w:t>-2006-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b/>
          <w:sz w:val="20"/>
          <w:szCs w:val="20"/>
          <w:lang w:eastAsia="ru-RU"/>
        </w:rPr>
        <w:t>Г</w:t>
      </w:r>
      <w:r w:rsidRPr="000574E7">
        <w:rPr>
          <w:rFonts w:ascii="Times New Roman" w:hAnsi="Times New Roman"/>
          <w:b/>
          <w:sz w:val="20"/>
          <w:szCs w:val="20"/>
          <w:lang w:val="tt-RU" w:eastAsia="ru-RU"/>
        </w:rPr>
        <w:t>ый</w:t>
      </w:r>
      <w:r w:rsidRPr="000574E7">
        <w:rPr>
          <w:rFonts w:ascii="Times New Roman" w:hAnsi="Times New Roman"/>
          <w:b/>
          <w:sz w:val="20"/>
          <w:szCs w:val="20"/>
          <w:lang w:eastAsia="ru-RU"/>
        </w:rPr>
        <w:t>лманова Альбина Фаз</w:t>
      </w:r>
      <w:r w:rsidRPr="000574E7">
        <w:rPr>
          <w:rFonts w:ascii="Times New Roman" w:hAnsi="Times New Roman"/>
          <w:b/>
          <w:sz w:val="20"/>
          <w:szCs w:val="20"/>
          <w:lang w:val="tt-RU" w:eastAsia="ru-RU"/>
        </w:rPr>
        <w:t>ыйл кызы</w:t>
      </w:r>
      <w:r w:rsidRPr="000574E7">
        <w:rPr>
          <w:rFonts w:ascii="Times New Roman" w:hAnsi="Times New Roman"/>
          <w:sz w:val="20"/>
          <w:szCs w:val="20"/>
          <w:lang w:val="tt-RU" w:eastAsia="ru-RU"/>
        </w:rPr>
        <w:t>-2009-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Сафина Регина Марс кызы-2010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Калимуллина Ландыш Хәлит кызы – 2010 – 2011</w:t>
      </w:r>
    </w:p>
    <w:p w:rsidR="00827EE9" w:rsidRPr="000574E7" w:rsidRDefault="00827EE9" w:rsidP="00D20EA3">
      <w:pPr>
        <w:numPr>
          <w:ilvl w:val="0"/>
          <w:numId w:val="3"/>
        </w:numPr>
        <w:spacing w:line="240" w:lineRule="auto"/>
        <w:rPr>
          <w:rFonts w:ascii="Times New Roman" w:hAnsi="Times New Roman"/>
          <w:sz w:val="20"/>
          <w:szCs w:val="20"/>
          <w:lang w:val="tt-RU" w:eastAsia="ru-RU"/>
        </w:rPr>
      </w:pPr>
      <w:r w:rsidRPr="000574E7">
        <w:rPr>
          <w:rFonts w:ascii="Times New Roman" w:hAnsi="Times New Roman"/>
          <w:sz w:val="20"/>
          <w:szCs w:val="20"/>
          <w:lang w:val="tt-RU" w:eastAsia="ru-RU"/>
        </w:rPr>
        <w:t>Сафина Рамиля Рамил кызы -2011-2012.</w:t>
      </w:r>
    </w:p>
    <w:sectPr w:rsidR="00827EE9" w:rsidRPr="000574E7" w:rsidSect="000574E7">
      <w:pgSz w:w="11906" w:h="16838"/>
      <w:pgMar w:top="180" w:right="284" w:bottom="360" w:left="53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EE9" w:rsidRDefault="00827EE9" w:rsidP="002751CE">
      <w:pPr>
        <w:spacing w:after="0" w:line="240" w:lineRule="auto"/>
      </w:pPr>
      <w:r>
        <w:separator/>
      </w:r>
    </w:p>
  </w:endnote>
  <w:endnote w:type="continuationSeparator" w:id="0">
    <w:p w:rsidR="00827EE9" w:rsidRDefault="00827EE9" w:rsidP="00275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EE9" w:rsidRDefault="00827EE9" w:rsidP="002751CE">
      <w:pPr>
        <w:spacing w:after="0" w:line="240" w:lineRule="auto"/>
      </w:pPr>
      <w:r>
        <w:separator/>
      </w:r>
    </w:p>
  </w:footnote>
  <w:footnote w:type="continuationSeparator" w:id="0">
    <w:p w:rsidR="00827EE9" w:rsidRDefault="00827EE9" w:rsidP="00275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34E4"/>
    <w:multiLevelType w:val="hybridMultilevel"/>
    <w:tmpl w:val="F320B5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3F64CFB"/>
    <w:multiLevelType w:val="hybridMultilevel"/>
    <w:tmpl w:val="05BC54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FEB7FC9"/>
    <w:multiLevelType w:val="hybridMultilevel"/>
    <w:tmpl w:val="32A8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55F6"/>
    <w:rsid w:val="00003EC1"/>
    <w:rsid w:val="000574E7"/>
    <w:rsid w:val="000A6383"/>
    <w:rsid w:val="001326D4"/>
    <w:rsid w:val="0017349D"/>
    <w:rsid w:val="0018769E"/>
    <w:rsid w:val="001A79C1"/>
    <w:rsid w:val="001C5A49"/>
    <w:rsid w:val="001E6B7F"/>
    <w:rsid w:val="00223648"/>
    <w:rsid w:val="00230C78"/>
    <w:rsid w:val="00235D10"/>
    <w:rsid w:val="002751CE"/>
    <w:rsid w:val="00284226"/>
    <w:rsid w:val="002F7475"/>
    <w:rsid w:val="00360AAD"/>
    <w:rsid w:val="00501D88"/>
    <w:rsid w:val="00532AFC"/>
    <w:rsid w:val="00564F80"/>
    <w:rsid w:val="006158E2"/>
    <w:rsid w:val="006401E1"/>
    <w:rsid w:val="00673C1C"/>
    <w:rsid w:val="006A77DF"/>
    <w:rsid w:val="006D5BB0"/>
    <w:rsid w:val="00724CB4"/>
    <w:rsid w:val="00755173"/>
    <w:rsid w:val="007757D9"/>
    <w:rsid w:val="0079380D"/>
    <w:rsid w:val="007D4D3F"/>
    <w:rsid w:val="007E23D0"/>
    <w:rsid w:val="00827EE9"/>
    <w:rsid w:val="008329E1"/>
    <w:rsid w:val="00833C22"/>
    <w:rsid w:val="008437B3"/>
    <w:rsid w:val="0085788E"/>
    <w:rsid w:val="00882055"/>
    <w:rsid w:val="008C639E"/>
    <w:rsid w:val="008D73B4"/>
    <w:rsid w:val="00903896"/>
    <w:rsid w:val="00961B9C"/>
    <w:rsid w:val="009A43F5"/>
    <w:rsid w:val="009B7F45"/>
    <w:rsid w:val="009D7E27"/>
    <w:rsid w:val="009E1D94"/>
    <w:rsid w:val="00A67377"/>
    <w:rsid w:val="00A90258"/>
    <w:rsid w:val="00B85E16"/>
    <w:rsid w:val="00B944A7"/>
    <w:rsid w:val="00BB1058"/>
    <w:rsid w:val="00BF2FD0"/>
    <w:rsid w:val="00C12BDD"/>
    <w:rsid w:val="00C42A43"/>
    <w:rsid w:val="00C64DA2"/>
    <w:rsid w:val="00C948EE"/>
    <w:rsid w:val="00CD08E4"/>
    <w:rsid w:val="00D20EA3"/>
    <w:rsid w:val="00D84A34"/>
    <w:rsid w:val="00DD36E3"/>
    <w:rsid w:val="00DD546C"/>
    <w:rsid w:val="00DF6AAB"/>
    <w:rsid w:val="00E633CA"/>
    <w:rsid w:val="00E73C23"/>
    <w:rsid w:val="00EC15F8"/>
    <w:rsid w:val="00EC55F6"/>
    <w:rsid w:val="00F212F6"/>
    <w:rsid w:val="00F63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D8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75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751C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75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751C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293</TotalTime>
  <Pages>3</Pages>
  <Words>484</Words>
  <Characters>2760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Гелюся</dc:creator>
  <cp:keywords/>
  <dc:description/>
  <cp:lastModifiedBy>Пользователь</cp:lastModifiedBy>
  <cp:revision>26</cp:revision>
  <cp:lastPrinted>2012-04-26T06:35:00Z</cp:lastPrinted>
  <dcterms:created xsi:type="dcterms:W3CDTF">2012-02-01T13:14:00Z</dcterms:created>
  <dcterms:modified xsi:type="dcterms:W3CDTF">2012-05-14T05:53:00Z</dcterms:modified>
</cp:coreProperties>
</file>